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9DB" w:rsidRDefault="000B49DB" w:rsidP="00727188">
      <w:pPr>
        <w:ind w:left="-284"/>
        <w:jc w:val="center"/>
      </w:pPr>
      <w:r>
        <w:t>МБУДО ДПЦ «Молодость» Приволжского района г. Казани.</w:t>
      </w:r>
    </w:p>
    <w:p w:rsidR="000B49DB" w:rsidRDefault="000B49DB" w:rsidP="00727188">
      <w:pPr>
        <w:jc w:val="center"/>
      </w:pPr>
    </w:p>
    <w:p w:rsidR="000B49DB" w:rsidRPr="00610B6B" w:rsidRDefault="000B49DB" w:rsidP="00727188">
      <w:pPr>
        <w:jc w:val="center"/>
        <w:rPr>
          <w:b/>
        </w:rPr>
      </w:pPr>
      <w:r>
        <w:rPr>
          <w:b/>
        </w:rPr>
        <w:t>Расписание занятий</w:t>
      </w:r>
      <w:r w:rsidRPr="00610B6B">
        <w:rPr>
          <w:b/>
        </w:rPr>
        <w:t xml:space="preserve"> объединения ВОКАЛ </w:t>
      </w:r>
    </w:p>
    <w:p w:rsidR="000B49DB" w:rsidRPr="00610B6B" w:rsidRDefault="000B49DB" w:rsidP="00727188">
      <w:pPr>
        <w:jc w:val="center"/>
        <w:rPr>
          <w:b/>
        </w:rPr>
      </w:pPr>
      <w:r w:rsidRPr="00610B6B">
        <w:rPr>
          <w:b/>
        </w:rPr>
        <w:t>педагог _Овсепян Юлиана Альбертовна</w:t>
      </w:r>
    </w:p>
    <w:p w:rsidR="000B49DB" w:rsidRPr="00610B6B" w:rsidRDefault="000B49DB" w:rsidP="00727188">
      <w:pPr>
        <w:jc w:val="center"/>
        <w:rPr>
          <w:b/>
        </w:rPr>
      </w:pPr>
    </w:p>
    <w:p w:rsidR="000B49DB" w:rsidRDefault="000B49DB" w:rsidP="003D06D7">
      <w:r>
        <w:tab/>
      </w:r>
    </w:p>
    <w:p w:rsidR="000B49DB" w:rsidRDefault="000B49DB" w:rsidP="003D06D7">
      <w:r>
        <w:tab/>
      </w:r>
      <w:r>
        <w:tab/>
      </w: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4"/>
        <w:gridCol w:w="1431"/>
        <w:gridCol w:w="1607"/>
        <w:gridCol w:w="1227"/>
        <w:gridCol w:w="3136"/>
        <w:gridCol w:w="1270"/>
      </w:tblGrid>
      <w:tr w:rsidR="000B49DB" w:rsidRPr="002B7958" w:rsidTr="002B7958">
        <w:tc>
          <w:tcPr>
            <w:tcW w:w="674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№ п/п</w:t>
            </w:r>
          </w:p>
        </w:tc>
        <w:tc>
          <w:tcPr>
            <w:tcW w:w="1431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Ф.И.О. педагога</w:t>
            </w:r>
            <w:r w:rsidRPr="002B7958">
              <w:tab/>
            </w:r>
          </w:p>
        </w:tc>
        <w:tc>
          <w:tcPr>
            <w:tcW w:w="1607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Объединение/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>группа (номер группы, год обучения)</w:t>
            </w:r>
          </w:p>
        </w:tc>
        <w:tc>
          <w:tcPr>
            <w:tcW w:w="1227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Дата, время</w:t>
            </w:r>
          </w:p>
        </w:tc>
        <w:tc>
          <w:tcPr>
            <w:tcW w:w="3136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Тема занятия, ссылка на ресурс</w:t>
            </w:r>
          </w:p>
        </w:tc>
        <w:tc>
          <w:tcPr>
            <w:tcW w:w="1270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Форма контроля</w:t>
            </w:r>
          </w:p>
        </w:tc>
      </w:tr>
      <w:tr w:rsidR="000B49DB" w:rsidRPr="002B7958" w:rsidTr="002B7958">
        <w:tc>
          <w:tcPr>
            <w:tcW w:w="674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1</w:t>
            </w:r>
          </w:p>
        </w:tc>
        <w:tc>
          <w:tcPr>
            <w:tcW w:w="1431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Овсепян Юлиана Альбертовна</w:t>
            </w:r>
          </w:p>
        </w:tc>
        <w:tc>
          <w:tcPr>
            <w:tcW w:w="1607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Вокал (хор)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>Гр.1, 1 г. об.</w:t>
            </w:r>
          </w:p>
        </w:tc>
        <w:tc>
          <w:tcPr>
            <w:tcW w:w="1227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14.05.2020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>12.30</w:t>
            </w:r>
          </w:p>
        </w:tc>
        <w:tc>
          <w:tcPr>
            <w:tcW w:w="3136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Распевание.  Пение произведений Песня «Миру мир». Аудио сообщение партии в вотсапе.</w:t>
            </w:r>
          </w:p>
        </w:tc>
        <w:tc>
          <w:tcPr>
            <w:tcW w:w="1270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аудио запись ученика или опрос на уроке</w:t>
            </w:r>
          </w:p>
        </w:tc>
      </w:tr>
      <w:tr w:rsidR="000B49DB" w:rsidRPr="002B7958" w:rsidTr="002B7958">
        <w:tc>
          <w:tcPr>
            <w:tcW w:w="674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2</w:t>
            </w:r>
          </w:p>
        </w:tc>
        <w:tc>
          <w:tcPr>
            <w:tcW w:w="1431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Овсепян Юлиана Альбертовна</w:t>
            </w:r>
          </w:p>
        </w:tc>
        <w:tc>
          <w:tcPr>
            <w:tcW w:w="1607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Вокал (хор)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>Гр.2, 1 г. об.</w:t>
            </w:r>
          </w:p>
        </w:tc>
        <w:tc>
          <w:tcPr>
            <w:tcW w:w="1227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12.05.2020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>12.30</w:t>
            </w:r>
          </w:p>
        </w:tc>
        <w:tc>
          <w:tcPr>
            <w:tcW w:w="3136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Распевание. Пение произведений Песня И. Бутмана и Ю. Шитова «Миру мир». Аудио сообщение партии в вотсапе.</w:t>
            </w:r>
          </w:p>
        </w:tc>
        <w:tc>
          <w:tcPr>
            <w:tcW w:w="1270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аудио запись ученика или опрос на уроке</w:t>
            </w:r>
          </w:p>
        </w:tc>
      </w:tr>
      <w:tr w:rsidR="000B49DB" w:rsidRPr="002B7958" w:rsidTr="002B7958">
        <w:tc>
          <w:tcPr>
            <w:tcW w:w="674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3</w:t>
            </w:r>
          </w:p>
        </w:tc>
        <w:tc>
          <w:tcPr>
            <w:tcW w:w="1431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Овсепян Юлиана Альбертовна</w:t>
            </w:r>
          </w:p>
        </w:tc>
        <w:tc>
          <w:tcPr>
            <w:tcW w:w="1607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Вокал (хор)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>Гр.3, 1 г. об.</w:t>
            </w:r>
          </w:p>
        </w:tc>
        <w:tc>
          <w:tcPr>
            <w:tcW w:w="1227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12.05.2020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>14.30</w:t>
            </w:r>
          </w:p>
        </w:tc>
        <w:tc>
          <w:tcPr>
            <w:tcW w:w="3136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Распевание.  Пение произведений Песня И. Бутмана и Ю. Шитова «Миру мир». Аудио сообщение партии в вотсапе.</w:t>
            </w:r>
          </w:p>
        </w:tc>
        <w:tc>
          <w:tcPr>
            <w:tcW w:w="1270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аудио запись ученика или опрос на уроке</w:t>
            </w:r>
          </w:p>
        </w:tc>
      </w:tr>
      <w:tr w:rsidR="000B49DB" w:rsidRPr="002B7958" w:rsidTr="002B7958">
        <w:tc>
          <w:tcPr>
            <w:tcW w:w="674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4</w:t>
            </w:r>
          </w:p>
        </w:tc>
        <w:tc>
          <w:tcPr>
            <w:tcW w:w="1431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Овсепян Юлиана Альбертовна</w:t>
            </w:r>
          </w:p>
        </w:tc>
        <w:tc>
          <w:tcPr>
            <w:tcW w:w="1607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Вокал (хор)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>Гр.4, 1 г. об.</w:t>
            </w:r>
          </w:p>
        </w:tc>
        <w:tc>
          <w:tcPr>
            <w:tcW w:w="1227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14.05.2020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>14.30</w:t>
            </w:r>
          </w:p>
        </w:tc>
        <w:tc>
          <w:tcPr>
            <w:tcW w:w="3136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Формирование певческого дыхания. Пение произведений Песня И. Бутмана и Ю. Шитова «Миру мир». Аудио сообщение партии в вотсапе.</w:t>
            </w:r>
          </w:p>
        </w:tc>
        <w:tc>
          <w:tcPr>
            <w:tcW w:w="1270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аудио запись ученика или опрос на уроке</w:t>
            </w:r>
          </w:p>
        </w:tc>
      </w:tr>
      <w:tr w:rsidR="000B49DB" w:rsidRPr="002B7958" w:rsidTr="002B7958">
        <w:tc>
          <w:tcPr>
            <w:tcW w:w="674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5</w:t>
            </w:r>
          </w:p>
        </w:tc>
        <w:tc>
          <w:tcPr>
            <w:tcW w:w="1431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Овсепян Юлиана Альбертовна</w:t>
            </w:r>
          </w:p>
        </w:tc>
        <w:tc>
          <w:tcPr>
            <w:tcW w:w="1607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Вокал (хор)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 xml:space="preserve"> 2 г. об.</w:t>
            </w:r>
          </w:p>
        </w:tc>
        <w:tc>
          <w:tcPr>
            <w:tcW w:w="1227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14.05.2020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>16.30</w:t>
            </w:r>
          </w:p>
        </w:tc>
        <w:tc>
          <w:tcPr>
            <w:tcW w:w="3136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Формирование певческого дыхания. Пение произведений Песня И. Бутмана и Ю. Шитова «Миру мир». Аудио сообщение партии в вотсапе.</w:t>
            </w:r>
          </w:p>
        </w:tc>
        <w:tc>
          <w:tcPr>
            <w:tcW w:w="1270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аудио запись ученика или опрос на уроке</w:t>
            </w:r>
          </w:p>
        </w:tc>
      </w:tr>
      <w:tr w:rsidR="000B49DB" w:rsidRPr="002B7958" w:rsidTr="002B7958">
        <w:tc>
          <w:tcPr>
            <w:tcW w:w="674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6</w:t>
            </w:r>
          </w:p>
        </w:tc>
        <w:tc>
          <w:tcPr>
            <w:tcW w:w="1431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Овсепян Юлиана Альбертовна</w:t>
            </w:r>
          </w:p>
        </w:tc>
        <w:tc>
          <w:tcPr>
            <w:tcW w:w="1607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Вокал (хор)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>Гр.1, 1 г. об.</w:t>
            </w:r>
          </w:p>
        </w:tc>
        <w:tc>
          <w:tcPr>
            <w:tcW w:w="1227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18.04.2020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>12.30</w:t>
            </w:r>
          </w:p>
        </w:tc>
        <w:tc>
          <w:tcPr>
            <w:tcW w:w="3136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Распевание. Пение произведений. Песня И. Бутмана и Ю. Шитова «Миру мир» закрепление песни.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>Аудио сообщение партии в вотсапе.</w:t>
            </w:r>
          </w:p>
        </w:tc>
        <w:tc>
          <w:tcPr>
            <w:tcW w:w="1270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аудио запись ученика или опрос на уроке</w:t>
            </w:r>
          </w:p>
        </w:tc>
      </w:tr>
      <w:tr w:rsidR="000B49DB" w:rsidRPr="002B7958" w:rsidTr="002B7958">
        <w:tc>
          <w:tcPr>
            <w:tcW w:w="674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7</w:t>
            </w:r>
          </w:p>
        </w:tc>
        <w:tc>
          <w:tcPr>
            <w:tcW w:w="1431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Овсепян Юлиана Альбертовна</w:t>
            </w:r>
          </w:p>
        </w:tc>
        <w:tc>
          <w:tcPr>
            <w:tcW w:w="1607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Вокал (хор)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>Гр.2,1 г. об.</w:t>
            </w:r>
          </w:p>
        </w:tc>
        <w:tc>
          <w:tcPr>
            <w:tcW w:w="1227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15.05.2020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>12.30</w:t>
            </w:r>
          </w:p>
        </w:tc>
        <w:tc>
          <w:tcPr>
            <w:tcW w:w="3136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Распевание. Пение произведений. Песня «Миру мир» И. Бутмана и Ю. Шитова закрепление песни.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>Аудио сообщение партии в вотсапе.</w:t>
            </w:r>
          </w:p>
        </w:tc>
        <w:tc>
          <w:tcPr>
            <w:tcW w:w="1270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аудио запись ученика или опрос на уроке</w:t>
            </w:r>
          </w:p>
        </w:tc>
      </w:tr>
      <w:tr w:rsidR="000B49DB" w:rsidRPr="002B7958" w:rsidTr="002B7958">
        <w:tc>
          <w:tcPr>
            <w:tcW w:w="674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8</w:t>
            </w:r>
          </w:p>
        </w:tc>
        <w:tc>
          <w:tcPr>
            <w:tcW w:w="1431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Овсепян Юлиана Альбертовна</w:t>
            </w:r>
          </w:p>
        </w:tc>
        <w:tc>
          <w:tcPr>
            <w:tcW w:w="1607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Вокал (хор)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>Гр.3, 1 г. об.</w:t>
            </w:r>
          </w:p>
        </w:tc>
        <w:tc>
          <w:tcPr>
            <w:tcW w:w="1227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15.05.2020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>14.30</w:t>
            </w:r>
          </w:p>
        </w:tc>
        <w:tc>
          <w:tcPr>
            <w:tcW w:w="3136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Распевание. Пение произведений. Песня «Миру мир» И. Бутмана и Ю. Шитова закрепление песни. Аудио сообщение партии в вотсапе.</w:t>
            </w:r>
          </w:p>
          <w:p w:rsidR="000B49DB" w:rsidRPr="002B7958" w:rsidRDefault="000B49DB" w:rsidP="002B7958">
            <w:pPr>
              <w:spacing w:after="0" w:line="240" w:lineRule="auto"/>
            </w:pPr>
          </w:p>
        </w:tc>
        <w:tc>
          <w:tcPr>
            <w:tcW w:w="1270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аудио запись ученика или опрос на уроке</w:t>
            </w:r>
          </w:p>
        </w:tc>
      </w:tr>
      <w:tr w:rsidR="000B49DB" w:rsidRPr="002B7958" w:rsidTr="002B7958">
        <w:tc>
          <w:tcPr>
            <w:tcW w:w="674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9</w:t>
            </w:r>
          </w:p>
        </w:tc>
        <w:tc>
          <w:tcPr>
            <w:tcW w:w="1431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Овсепян Юлиана Альбертовна</w:t>
            </w:r>
          </w:p>
        </w:tc>
        <w:tc>
          <w:tcPr>
            <w:tcW w:w="1607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Вокал (хор)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>Гр.4, 1 г. об.</w:t>
            </w:r>
          </w:p>
        </w:tc>
        <w:tc>
          <w:tcPr>
            <w:tcW w:w="1227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18.04.2020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>14.30</w:t>
            </w:r>
          </w:p>
        </w:tc>
        <w:tc>
          <w:tcPr>
            <w:tcW w:w="3136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Распевание. Пение произведений. Песня «Миру мир» И. Бутмана и Ю. Шитова закрепление песни.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>Аудио сообщение партии в вотсапе.</w:t>
            </w:r>
          </w:p>
        </w:tc>
        <w:tc>
          <w:tcPr>
            <w:tcW w:w="1270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аудио запись ученика или опрос на уроке</w:t>
            </w:r>
          </w:p>
        </w:tc>
      </w:tr>
      <w:tr w:rsidR="000B49DB" w:rsidRPr="002B7958" w:rsidTr="002B7958">
        <w:tc>
          <w:tcPr>
            <w:tcW w:w="674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10</w:t>
            </w:r>
          </w:p>
        </w:tc>
        <w:tc>
          <w:tcPr>
            <w:tcW w:w="1431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Овсепян Юлиана Альбертовна</w:t>
            </w:r>
          </w:p>
        </w:tc>
        <w:tc>
          <w:tcPr>
            <w:tcW w:w="1607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Вокал (хор)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>2 г. об.</w:t>
            </w:r>
          </w:p>
        </w:tc>
        <w:tc>
          <w:tcPr>
            <w:tcW w:w="1227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18.04.2020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>16.30</w:t>
            </w:r>
          </w:p>
        </w:tc>
        <w:tc>
          <w:tcPr>
            <w:tcW w:w="3136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Распевание. Пение произведений. Песня «Миру мир» И. Бутмана и Ю. Шитова закрепление песни.</w:t>
            </w:r>
          </w:p>
          <w:p w:rsidR="000B49DB" w:rsidRPr="002B7958" w:rsidRDefault="000B49DB" w:rsidP="002B7958">
            <w:pPr>
              <w:spacing w:after="0" w:line="240" w:lineRule="auto"/>
            </w:pPr>
            <w:r w:rsidRPr="002B7958">
              <w:t>Аудио сообщение партии в вотсапе.</w:t>
            </w:r>
          </w:p>
        </w:tc>
        <w:tc>
          <w:tcPr>
            <w:tcW w:w="1270" w:type="dxa"/>
          </w:tcPr>
          <w:p w:rsidR="000B49DB" w:rsidRPr="002B7958" w:rsidRDefault="000B49DB" w:rsidP="002B7958">
            <w:pPr>
              <w:spacing w:after="0" w:line="240" w:lineRule="auto"/>
            </w:pPr>
            <w:r w:rsidRPr="002B7958">
              <w:t>аудио запись ученика или опрос на уроке</w:t>
            </w:r>
          </w:p>
        </w:tc>
      </w:tr>
    </w:tbl>
    <w:p w:rsidR="000B49DB" w:rsidRDefault="000B49DB" w:rsidP="003D06D7">
      <w:bookmarkStart w:id="0" w:name="_GoBack"/>
      <w:bookmarkEnd w:id="0"/>
    </w:p>
    <w:p w:rsidR="000B49DB" w:rsidRDefault="000B49DB" w:rsidP="003D06D7"/>
    <w:p w:rsidR="000B49DB" w:rsidRDefault="000B49DB" w:rsidP="003D06D7"/>
    <w:p w:rsidR="000B49DB" w:rsidRDefault="000B49DB" w:rsidP="003D06D7"/>
    <w:p w:rsidR="000B49DB" w:rsidRDefault="000B49DB" w:rsidP="003D06D7"/>
    <w:p w:rsidR="000B49DB" w:rsidRDefault="000B49DB" w:rsidP="003D06D7"/>
    <w:p w:rsidR="000B49DB" w:rsidRDefault="000B49DB" w:rsidP="003D06D7">
      <w:pPr>
        <w:ind w:left="-1134" w:firstLine="1134"/>
      </w:pPr>
    </w:p>
    <w:sectPr w:rsidR="000B49DB" w:rsidSect="00237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06D7"/>
    <w:rsid w:val="000A0660"/>
    <w:rsid w:val="000B0A69"/>
    <w:rsid w:val="000B49DB"/>
    <w:rsid w:val="000C1861"/>
    <w:rsid w:val="000C2E6B"/>
    <w:rsid w:val="00154A67"/>
    <w:rsid w:val="00166DCC"/>
    <w:rsid w:val="001B4881"/>
    <w:rsid w:val="001E4589"/>
    <w:rsid w:val="001E6770"/>
    <w:rsid w:val="00237A45"/>
    <w:rsid w:val="00257D6C"/>
    <w:rsid w:val="002B7958"/>
    <w:rsid w:val="003634A3"/>
    <w:rsid w:val="003D06D7"/>
    <w:rsid w:val="004151FC"/>
    <w:rsid w:val="004344CC"/>
    <w:rsid w:val="004676C9"/>
    <w:rsid w:val="004932E5"/>
    <w:rsid w:val="004A3E02"/>
    <w:rsid w:val="004E7EDE"/>
    <w:rsid w:val="00513BF3"/>
    <w:rsid w:val="00514BC0"/>
    <w:rsid w:val="00591E0C"/>
    <w:rsid w:val="005C449A"/>
    <w:rsid w:val="00610B6B"/>
    <w:rsid w:val="006148B2"/>
    <w:rsid w:val="00656959"/>
    <w:rsid w:val="006C4760"/>
    <w:rsid w:val="00727188"/>
    <w:rsid w:val="007729DF"/>
    <w:rsid w:val="007C4E5D"/>
    <w:rsid w:val="008A72DE"/>
    <w:rsid w:val="00976374"/>
    <w:rsid w:val="009805BB"/>
    <w:rsid w:val="00A81F9E"/>
    <w:rsid w:val="00A8379C"/>
    <w:rsid w:val="00C75709"/>
    <w:rsid w:val="00CC578F"/>
    <w:rsid w:val="00D67C36"/>
    <w:rsid w:val="00DC5D6F"/>
    <w:rsid w:val="00DF5C28"/>
    <w:rsid w:val="00FB2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A4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D06D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384</Words>
  <Characters>2195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3</cp:revision>
  <dcterms:created xsi:type="dcterms:W3CDTF">2020-05-08T20:49:00Z</dcterms:created>
  <dcterms:modified xsi:type="dcterms:W3CDTF">2020-05-10T07:30:00Z</dcterms:modified>
</cp:coreProperties>
</file>